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993"/>
        <w:gridCol w:w="7796"/>
        <w:gridCol w:w="957"/>
      </w:tblGrid>
      <w:tr w:rsidR="005854DB" w:rsidRPr="00910D59" w14:paraId="4C54FF02" w14:textId="77777777" w:rsidTr="00910D59">
        <w:trPr>
          <w:trHeight w:val="1152"/>
        </w:trPr>
        <w:tc>
          <w:tcPr>
            <w:tcW w:w="9746" w:type="dxa"/>
            <w:gridSpan w:val="3"/>
            <w:vAlign w:val="center"/>
          </w:tcPr>
          <w:p w14:paraId="666BB03D" w14:textId="7ECCFF5B" w:rsidR="005854DB" w:rsidRPr="00910D59" w:rsidRDefault="00425D13" w:rsidP="005854DB">
            <w:pPr>
              <w:pStyle w:val="Titel"/>
              <w:rPr>
                <w:noProof/>
              </w:rPr>
            </w:pPr>
            <w:sdt>
              <w:sdtPr>
                <w:rPr>
                  <w:noProof/>
                </w:rPr>
                <w:alias w:val="Titel"/>
                <w:tag w:val=""/>
                <w:id w:val="2016188051"/>
                <w:placeholder>
                  <w:docPart w:val="D940EDBF691F4F1E9C8BE3D4D84BFF15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A2722B">
                  <w:rPr>
                    <w:noProof/>
                  </w:rPr>
                  <w:t>ARGUMENTE-HANDOUT</w:t>
                </w:r>
              </w:sdtContent>
            </w:sdt>
          </w:p>
        </w:tc>
      </w:tr>
      <w:tr w:rsidR="005854DB" w:rsidRPr="00910D59" w14:paraId="3E0B9576" w14:textId="77777777" w:rsidTr="00910D59">
        <w:trPr>
          <w:trHeight w:val="144"/>
        </w:trPr>
        <w:tc>
          <w:tcPr>
            <w:tcW w:w="993" w:type="dxa"/>
            <w:shd w:val="clear" w:color="auto" w:fill="auto"/>
          </w:tcPr>
          <w:p w14:paraId="73C7CA50" w14:textId="77777777" w:rsidR="005854DB" w:rsidRPr="00910D59" w:rsidRDefault="005854DB" w:rsidP="00794847">
            <w:pPr>
              <w:spacing w:before="0" w:after="0"/>
              <w:rPr>
                <w:noProof/>
                <w:sz w:val="10"/>
                <w:szCs w:val="10"/>
              </w:rPr>
            </w:pPr>
          </w:p>
        </w:tc>
        <w:tc>
          <w:tcPr>
            <w:tcW w:w="7796" w:type="dxa"/>
            <w:shd w:val="clear" w:color="auto" w:fill="F0CDA1" w:themeFill="accent1"/>
            <w:vAlign w:val="center"/>
          </w:tcPr>
          <w:p w14:paraId="52A9500E" w14:textId="77777777" w:rsidR="005854DB" w:rsidRPr="00910D59" w:rsidRDefault="005854DB" w:rsidP="00794847">
            <w:pPr>
              <w:spacing w:before="0" w:after="0"/>
              <w:rPr>
                <w:noProof/>
                <w:sz w:val="10"/>
                <w:szCs w:val="10"/>
              </w:rPr>
            </w:pPr>
          </w:p>
        </w:tc>
        <w:tc>
          <w:tcPr>
            <w:tcW w:w="957" w:type="dxa"/>
            <w:shd w:val="clear" w:color="auto" w:fill="auto"/>
          </w:tcPr>
          <w:p w14:paraId="4470FFA1" w14:textId="77777777" w:rsidR="005854DB" w:rsidRPr="00910D59" w:rsidRDefault="005854DB" w:rsidP="00794847">
            <w:pPr>
              <w:spacing w:before="0" w:after="0"/>
              <w:rPr>
                <w:noProof/>
                <w:sz w:val="10"/>
                <w:szCs w:val="10"/>
              </w:rPr>
            </w:pPr>
          </w:p>
        </w:tc>
      </w:tr>
      <w:tr w:rsidR="005854DB" w:rsidRPr="00910D59" w14:paraId="6AE4A94E" w14:textId="77777777" w:rsidTr="00A63A83">
        <w:trPr>
          <w:trHeight w:val="1378"/>
        </w:trPr>
        <w:tc>
          <w:tcPr>
            <w:tcW w:w="9746" w:type="dxa"/>
            <w:gridSpan w:val="3"/>
            <w:shd w:val="clear" w:color="auto" w:fill="auto"/>
          </w:tcPr>
          <w:sdt>
            <w:sdtPr>
              <w:rPr>
                <w:noProof/>
              </w:rPr>
              <w:alias w:val="Untertitel"/>
              <w:tag w:val=""/>
              <w:id w:val="1073854703"/>
              <w:placeholder>
                <w:docPart w:val="762E0D32B56C42699B85F1C000C45220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p w14:paraId="5D719EC4" w14:textId="1A221623" w:rsidR="005854DB" w:rsidRPr="00910D59" w:rsidRDefault="00A2722B" w:rsidP="005854DB">
                <w:pPr>
                  <w:pStyle w:val="Untertitel"/>
                  <w:rPr>
                    <w:noProof/>
                  </w:rPr>
                </w:pPr>
                <w:r>
                  <w:rPr>
                    <w:noProof/>
                  </w:rPr>
                  <w:t>Für meine Gehaltsverhandlung</w:t>
                </w:r>
              </w:p>
            </w:sdtContent>
          </w:sdt>
        </w:tc>
      </w:tr>
    </w:tbl>
    <w:p w14:paraId="68E6DD8A" w14:textId="77777777" w:rsidR="00A2722B" w:rsidRDefault="00A2722B" w:rsidP="00A2722B">
      <w:pPr>
        <w:pStyle w:val="Kontrollkstchen"/>
        <w:rPr>
          <w:noProof/>
        </w:rPr>
      </w:pPr>
    </w:p>
    <w:p w14:paraId="0F6D5A9D" w14:textId="7755C457" w:rsidR="00A2722B" w:rsidRDefault="00A2722B" w:rsidP="00A2722B">
      <w:pPr>
        <w:pStyle w:val="Kontrollkstchen"/>
        <w:rPr>
          <w:noProof/>
        </w:rPr>
      </w:pPr>
      <w:r>
        <w:rPr>
          <w:noProof/>
        </w:rPr>
        <w:t xml:space="preserve">Name: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Datum: </w:t>
      </w:r>
    </w:p>
    <w:p w14:paraId="614008F3" w14:textId="3253A749" w:rsidR="00BD0C60" w:rsidRPr="00425D13" w:rsidRDefault="00A2722B" w:rsidP="005854DB">
      <w:pPr>
        <w:pStyle w:val="berschrift1"/>
        <w:rPr>
          <w:noProof/>
          <w:sz w:val="28"/>
          <w:szCs w:val="24"/>
        </w:rPr>
      </w:pPr>
      <w:r w:rsidRPr="00425D13">
        <w:rPr>
          <w:noProof/>
          <w:sz w:val="28"/>
          <w:szCs w:val="24"/>
        </w:rPr>
        <w:t>Rolle &amp; Verantwortung</w:t>
      </w:r>
    </w:p>
    <w:p w14:paraId="001E3AD2" w14:textId="77777777" w:rsidR="00A2722B" w:rsidRPr="00A2722B" w:rsidRDefault="00A2722B" w:rsidP="00A2722B">
      <w:pPr>
        <w:rPr>
          <w:noProof/>
          <w:sz w:val="20"/>
          <w:szCs w:val="18"/>
        </w:rPr>
      </w:pPr>
      <w:r w:rsidRPr="00A2722B">
        <w:rPr>
          <w:noProof/>
          <w:sz w:val="20"/>
          <w:szCs w:val="18"/>
        </w:rPr>
        <w:t>Ich steuere die gesamte Produktkommunikation und sorge dafür, dass unsere Services am Markt klar positioniert, verstanden und verkauft werden.</w:t>
      </w:r>
      <w:r w:rsidRPr="00A2722B">
        <w:rPr>
          <w:noProof/>
          <w:sz w:val="20"/>
          <w:szCs w:val="18"/>
        </w:rPr>
        <w:br/>
        <w:t>Mein Beitrag geht deutlich über das übliche Rollenprofil hinaus:</w:t>
      </w:r>
    </w:p>
    <w:p w14:paraId="22C34988" w14:textId="77777777" w:rsidR="00A2722B" w:rsidRPr="00A2722B" w:rsidRDefault="00A2722B" w:rsidP="00A2722B">
      <w:pPr>
        <w:numPr>
          <w:ilvl w:val="0"/>
          <w:numId w:val="47"/>
        </w:numPr>
        <w:rPr>
          <w:noProof/>
          <w:sz w:val="20"/>
          <w:szCs w:val="18"/>
        </w:rPr>
      </w:pPr>
      <w:r w:rsidRPr="00A2722B">
        <w:rPr>
          <w:noProof/>
          <w:sz w:val="20"/>
          <w:szCs w:val="18"/>
        </w:rPr>
        <w:t>Ich entwickle gemeinsam mit Sales, Produkt und Content Team Go-to-Market-Strategien.</w:t>
      </w:r>
    </w:p>
    <w:p w14:paraId="38E8A593" w14:textId="77777777" w:rsidR="00A2722B" w:rsidRPr="00A2722B" w:rsidRDefault="00A2722B" w:rsidP="00A2722B">
      <w:pPr>
        <w:numPr>
          <w:ilvl w:val="0"/>
          <w:numId w:val="47"/>
        </w:numPr>
        <w:rPr>
          <w:noProof/>
          <w:sz w:val="20"/>
          <w:szCs w:val="18"/>
        </w:rPr>
      </w:pPr>
      <w:r w:rsidRPr="00A2722B">
        <w:rPr>
          <w:noProof/>
          <w:sz w:val="20"/>
          <w:szCs w:val="18"/>
        </w:rPr>
        <w:t>Ich koordiniere Launches und Releases, übernehme Verantwortung für Zielgruppen-Storytelling.</w:t>
      </w:r>
    </w:p>
    <w:p w14:paraId="0C8FBFB3" w14:textId="47B6C499" w:rsidR="00A2722B" w:rsidRPr="00425D13" w:rsidRDefault="00A2722B" w:rsidP="00A2722B">
      <w:pPr>
        <w:numPr>
          <w:ilvl w:val="0"/>
          <w:numId w:val="47"/>
        </w:numPr>
        <w:rPr>
          <w:noProof/>
          <w:sz w:val="20"/>
          <w:szCs w:val="18"/>
        </w:rPr>
      </w:pPr>
      <w:r w:rsidRPr="00A2722B">
        <w:rPr>
          <w:noProof/>
          <w:sz w:val="20"/>
          <w:szCs w:val="18"/>
        </w:rPr>
        <w:t>Ich bringe Markt-Know-how ein, das hilft, Produkte an Kundenbedürfnisse anzupassen.</w:t>
      </w:r>
    </w:p>
    <w:p w14:paraId="238CED99" w14:textId="49990BA3" w:rsidR="00685B4E" w:rsidRPr="00425D13" w:rsidRDefault="00A2722B" w:rsidP="00685B4E">
      <w:pPr>
        <w:pStyle w:val="berschrift1"/>
        <w:rPr>
          <w:noProof/>
          <w:sz w:val="28"/>
          <w:szCs w:val="24"/>
        </w:rPr>
      </w:pPr>
      <w:r w:rsidRPr="00425D13">
        <w:rPr>
          <w:noProof/>
          <w:sz w:val="28"/>
          <w:szCs w:val="24"/>
        </w:rPr>
        <w:t>Erfolge &amp; messbare Ergebnisse</w:t>
      </w:r>
    </w:p>
    <w:p w14:paraId="763E225C" w14:textId="77777777" w:rsidR="00A2722B" w:rsidRPr="00A2722B" w:rsidRDefault="00A2722B" w:rsidP="00A2722B">
      <w:pPr>
        <w:rPr>
          <w:noProof/>
          <w:sz w:val="20"/>
          <w:szCs w:val="18"/>
        </w:rPr>
      </w:pPr>
      <w:r w:rsidRPr="00A2722B">
        <w:rPr>
          <w:noProof/>
          <w:sz w:val="20"/>
          <w:szCs w:val="18"/>
        </w:rPr>
        <w:t>In den letzten Monaten konnte ich entscheidend dazu beitragen, dass:</w:t>
      </w:r>
    </w:p>
    <w:p w14:paraId="48B91F21" w14:textId="77777777" w:rsidR="00A2722B" w:rsidRPr="00A2722B" w:rsidRDefault="00A2722B" w:rsidP="00A2722B">
      <w:pPr>
        <w:numPr>
          <w:ilvl w:val="0"/>
          <w:numId w:val="48"/>
        </w:numPr>
        <w:rPr>
          <w:noProof/>
          <w:sz w:val="20"/>
          <w:szCs w:val="18"/>
        </w:rPr>
      </w:pPr>
      <w:r w:rsidRPr="00A2722B">
        <w:rPr>
          <w:noProof/>
          <w:sz w:val="20"/>
          <w:szCs w:val="18"/>
        </w:rPr>
        <w:t>zwei neue digitale Produkte erfolgreich eingeführt wurden – inkl. Marketingkonzept, Launchkampagne &amp; Vertriebsunterstützung.</w:t>
      </w:r>
    </w:p>
    <w:p w14:paraId="00EC0AA3" w14:textId="77777777" w:rsidR="00A2722B" w:rsidRPr="00A2722B" w:rsidRDefault="00A2722B" w:rsidP="00A2722B">
      <w:pPr>
        <w:numPr>
          <w:ilvl w:val="0"/>
          <w:numId w:val="48"/>
        </w:numPr>
        <w:rPr>
          <w:noProof/>
          <w:sz w:val="20"/>
          <w:szCs w:val="18"/>
        </w:rPr>
      </w:pPr>
      <w:r w:rsidRPr="00A2722B">
        <w:rPr>
          <w:noProof/>
          <w:sz w:val="20"/>
          <w:szCs w:val="18"/>
        </w:rPr>
        <w:t xml:space="preserve">die Leads für Service XY um </w:t>
      </w:r>
      <w:r w:rsidRPr="00A2722B">
        <w:rPr>
          <w:b/>
          <w:bCs/>
          <w:noProof/>
          <w:sz w:val="20"/>
          <w:szCs w:val="18"/>
        </w:rPr>
        <w:t>+25 %</w:t>
      </w:r>
      <w:r w:rsidRPr="00A2722B">
        <w:rPr>
          <w:noProof/>
          <w:sz w:val="20"/>
          <w:szCs w:val="18"/>
        </w:rPr>
        <w:t xml:space="preserve"> gesteigert wurden.</w:t>
      </w:r>
    </w:p>
    <w:p w14:paraId="7A60B3ED" w14:textId="77777777" w:rsidR="00A2722B" w:rsidRPr="00A2722B" w:rsidRDefault="00A2722B" w:rsidP="00A2722B">
      <w:pPr>
        <w:numPr>
          <w:ilvl w:val="0"/>
          <w:numId w:val="48"/>
        </w:numPr>
        <w:rPr>
          <w:noProof/>
          <w:sz w:val="20"/>
          <w:szCs w:val="18"/>
        </w:rPr>
      </w:pPr>
      <w:r w:rsidRPr="00A2722B">
        <w:rPr>
          <w:noProof/>
          <w:sz w:val="20"/>
          <w:szCs w:val="18"/>
        </w:rPr>
        <w:t>Sales-Teams dank meiner Vorlagen schneller argumentieren können.</w:t>
      </w:r>
    </w:p>
    <w:p w14:paraId="6583180B" w14:textId="1D1EC4F7" w:rsidR="00685B4E" w:rsidRPr="00425D13" w:rsidRDefault="00A2722B" w:rsidP="005854DB">
      <w:pPr>
        <w:numPr>
          <w:ilvl w:val="0"/>
          <w:numId w:val="48"/>
        </w:numPr>
        <w:rPr>
          <w:noProof/>
          <w:sz w:val="20"/>
          <w:szCs w:val="18"/>
        </w:rPr>
      </w:pPr>
      <w:r w:rsidRPr="00A2722B">
        <w:rPr>
          <w:noProof/>
          <w:sz w:val="20"/>
          <w:szCs w:val="18"/>
        </w:rPr>
        <w:t>unsere Brand-Positionierung bei der Zielgruppe klarer wahrgenommen wird (Feedback aus Kundeninterviews).</w:t>
      </w:r>
    </w:p>
    <w:p w14:paraId="713E43F9" w14:textId="1974B0D0" w:rsidR="00685B4E" w:rsidRPr="00425D13" w:rsidRDefault="00A2722B" w:rsidP="009355C2">
      <w:pPr>
        <w:pStyle w:val="berschrift1"/>
        <w:rPr>
          <w:noProof/>
          <w:sz w:val="28"/>
          <w:szCs w:val="24"/>
        </w:rPr>
      </w:pPr>
      <w:r w:rsidRPr="00425D13">
        <w:rPr>
          <w:noProof/>
          <w:sz w:val="28"/>
          <w:szCs w:val="24"/>
        </w:rPr>
        <w:t>Feedback &amp; Wertschätzung</w:t>
      </w:r>
    </w:p>
    <w:p w14:paraId="608B2DAB" w14:textId="3F0E246D" w:rsidR="00A2722B" w:rsidRPr="00425D13" w:rsidRDefault="00425D13" w:rsidP="00A2722B">
      <w:pPr>
        <w:rPr>
          <w:sz w:val="20"/>
          <w:szCs w:val="18"/>
        </w:rPr>
      </w:pPr>
      <w:r w:rsidRPr="00425D13">
        <w:rPr>
          <w:sz w:val="20"/>
          <w:szCs w:val="18"/>
        </w:rPr>
        <w:t xml:space="preserve">Wortmeldungen von Kolleg*innen: </w:t>
      </w:r>
    </w:p>
    <w:p w14:paraId="5D7FB98E" w14:textId="37FAFA10" w:rsidR="00425D13" w:rsidRPr="00425D13" w:rsidRDefault="00425D13" w:rsidP="00425D13">
      <w:pPr>
        <w:pStyle w:val="StandardWeb"/>
        <w:numPr>
          <w:ilvl w:val="0"/>
          <w:numId w:val="49"/>
        </w:numPr>
        <w:rPr>
          <w:rFonts w:asciiTheme="minorHAnsi" w:eastAsia="MS Mincho" w:hAnsiTheme="minorHAnsi" w:cstheme="minorBidi"/>
          <w:i/>
          <w:iCs/>
          <w:color w:val="595959" w:themeColor="text1" w:themeTint="A6"/>
          <w:sz w:val="20"/>
          <w:szCs w:val="18"/>
          <w:lang w:eastAsia="en-US"/>
        </w:rPr>
      </w:pPr>
      <w:r w:rsidRPr="00425D13">
        <w:rPr>
          <w:rFonts w:asciiTheme="minorHAnsi" w:eastAsia="MS Mincho" w:hAnsiTheme="minorHAnsi" w:cstheme="minorBidi"/>
          <w:i/>
          <w:iCs/>
          <w:color w:val="595959" w:themeColor="text1" w:themeTint="A6"/>
          <w:sz w:val="20"/>
          <w:szCs w:val="18"/>
          <w:lang w:eastAsia="en-US"/>
        </w:rPr>
        <w:t>Dein Input bringt unser Produkt auf ein neues Level.</w:t>
      </w:r>
    </w:p>
    <w:p w14:paraId="07FE56BA" w14:textId="633D0BCF" w:rsidR="00425D13" w:rsidRPr="00425D13" w:rsidRDefault="00425D13" w:rsidP="00425D13">
      <w:pPr>
        <w:pStyle w:val="StandardWeb"/>
        <w:numPr>
          <w:ilvl w:val="0"/>
          <w:numId w:val="49"/>
        </w:numPr>
        <w:rPr>
          <w:rFonts w:asciiTheme="minorHAnsi" w:eastAsia="MS Mincho" w:hAnsiTheme="minorHAnsi" w:cstheme="minorBidi"/>
          <w:i/>
          <w:iCs/>
          <w:color w:val="595959" w:themeColor="text1" w:themeTint="A6"/>
          <w:sz w:val="20"/>
          <w:szCs w:val="18"/>
          <w:lang w:eastAsia="en-US"/>
        </w:rPr>
      </w:pPr>
      <w:r w:rsidRPr="00425D13">
        <w:rPr>
          <w:rFonts w:asciiTheme="minorHAnsi" w:eastAsia="MS Mincho" w:hAnsiTheme="minorHAnsi" w:cstheme="minorBidi"/>
          <w:i/>
          <w:iCs/>
          <w:color w:val="595959" w:themeColor="text1" w:themeTint="A6"/>
          <w:sz w:val="20"/>
          <w:szCs w:val="18"/>
          <w:lang w:eastAsia="en-US"/>
        </w:rPr>
        <w:t>Du denkst immer mit – und auch weiter.</w:t>
      </w:r>
    </w:p>
    <w:p w14:paraId="086F9143" w14:textId="0A7294C2" w:rsidR="00685B4E" w:rsidRDefault="00425D13" w:rsidP="00425D13">
      <w:pPr>
        <w:pStyle w:val="StandardWeb"/>
        <w:numPr>
          <w:ilvl w:val="0"/>
          <w:numId w:val="49"/>
        </w:numPr>
        <w:rPr>
          <w:rFonts w:asciiTheme="minorHAnsi" w:eastAsia="MS Mincho" w:hAnsiTheme="minorHAnsi" w:cstheme="minorBidi"/>
          <w:i/>
          <w:iCs/>
          <w:color w:val="595959" w:themeColor="text1" w:themeTint="A6"/>
          <w:sz w:val="20"/>
          <w:szCs w:val="18"/>
          <w:lang w:eastAsia="en-US"/>
        </w:rPr>
      </w:pPr>
      <w:r w:rsidRPr="00425D13">
        <w:rPr>
          <w:rFonts w:asciiTheme="minorHAnsi" w:eastAsia="MS Mincho" w:hAnsiTheme="minorHAnsi" w:cstheme="minorBidi"/>
          <w:i/>
          <w:iCs/>
          <w:color w:val="595959" w:themeColor="text1" w:themeTint="A6"/>
          <w:sz w:val="20"/>
          <w:szCs w:val="18"/>
          <w:lang w:eastAsia="en-US"/>
        </w:rPr>
        <w:t>Die Abstimmung mit dir ist Gold wert.</w:t>
      </w:r>
    </w:p>
    <w:p w14:paraId="79214422" w14:textId="169A44FF" w:rsidR="00425D13" w:rsidRPr="00425D13" w:rsidRDefault="00425D13" w:rsidP="00425D13">
      <w:pPr>
        <w:pStyle w:val="berschrift1"/>
        <w:rPr>
          <w:noProof/>
          <w:sz w:val="28"/>
          <w:szCs w:val="24"/>
        </w:rPr>
      </w:pPr>
      <w:r w:rsidRPr="00425D13">
        <w:rPr>
          <w:noProof/>
          <w:sz w:val="28"/>
          <w:szCs w:val="24"/>
        </w:rPr>
        <w:t>Meine Gehaltsvorstellung</w:t>
      </w:r>
      <w:r>
        <w:rPr>
          <w:noProof/>
          <w:sz w:val="28"/>
          <w:szCs w:val="24"/>
        </w:rPr>
        <w:t xml:space="preserve"> </w:t>
      </w:r>
    </w:p>
    <w:p w14:paraId="65DA0C93" w14:textId="07AAB415" w:rsidR="00425D13" w:rsidRDefault="00425D13" w:rsidP="00425D13">
      <w:pPr>
        <w:pStyle w:val="StandardWeb"/>
        <w:rPr>
          <w:rFonts w:asciiTheme="minorHAnsi" w:eastAsia="MS Mincho" w:hAnsiTheme="minorHAnsi" w:cstheme="minorBidi"/>
          <w:i/>
          <w:iCs/>
          <w:color w:val="595959" w:themeColor="text1" w:themeTint="A6"/>
          <w:sz w:val="20"/>
          <w:szCs w:val="18"/>
          <w:lang w:eastAsia="en-US"/>
        </w:rPr>
      </w:pPr>
      <w:r w:rsidRPr="00425D13">
        <w:rPr>
          <w:rFonts w:asciiTheme="minorHAnsi" w:eastAsia="MS Mincho" w:hAnsiTheme="minorHAnsi" w:cstheme="minorBidi"/>
          <w:color w:val="595959" w:themeColor="text1" w:themeTint="A6"/>
          <w:sz w:val="20"/>
          <w:szCs w:val="18"/>
          <w:lang w:eastAsia="en-US"/>
        </w:rPr>
        <w:t>Auf Basis meiner Verantwortung, Erfolge und Vergleichswerte sehe ich mich bei:</w:t>
      </w:r>
    </w:p>
    <w:p w14:paraId="333F4569" w14:textId="77777777" w:rsidR="00425D13" w:rsidRPr="00425D13" w:rsidRDefault="00425D13" w:rsidP="00425D13">
      <w:pPr>
        <w:pStyle w:val="StandardWeb"/>
        <w:rPr>
          <w:rFonts w:asciiTheme="minorHAnsi" w:eastAsia="MS Mincho" w:hAnsiTheme="minorHAnsi" w:cstheme="minorBidi"/>
          <w:b/>
          <w:bCs/>
          <w:color w:val="595959" w:themeColor="text1" w:themeTint="A6"/>
          <w:sz w:val="20"/>
          <w:szCs w:val="18"/>
          <w:lang w:eastAsia="en-US"/>
        </w:rPr>
      </w:pPr>
      <w:r w:rsidRPr="00425D13">
        <w:rPr>
          <w:rFonts w:asciiTheme="minorHAnsi" w:eastAsia="MS Mincho" w:hAnsiTheme="minorHAnsi" w:cstheme="minorBidi"/>
          <w:b/>
          <w:bCs/>
          <w:color w:val="595959" w:themeColor="text1" w:themeTint="A6"/>
          <w:sz w:val="20"/>
          <w:szCs w:val="18"/>
          <w:lang w:eastAsia="en-US"/>
        </w:rPr>
        <w:t>4.800–5.200 € brutto/Monat</w:t>
      </w:r>
    </w:p>
    <w:p w14:paraId="1D56918E" w14:textId="77777777" w:rsidR="00425D13" w:rsidRPr="00425D13" w:rsidRDefault="00425D13" w:rsidP="00425D13">
      <w:pPr>
        <w:pStyle w:val="StandardWeb"/>
        <w:rPr>
          <w:rFonts w:asciiTheme="minorHAnsi" w:eastAsia="MS Mincho" w:hAnsiTheme="minorHAnsi" w:cstheme="minorBidi"/>
          <w:color w:val="595959" w:themeColor="text1" w:themeTint="A6"/>
          <w:sz w:val="20"/>
          <w:szCs w:val="18"/>
          <w:lang w:eastAsia="en-US"/>
        </w:rPr>
      </w:pPr>
      <w:r w:rsidRPr="00425D13">
        <w:rPr>
          <w:rFonts w:asciiTheme="minorHAnsi" w:eastAsia="MS Mincho" w:hAnsiTheme="minorHAnsi" w:cstheme="minorBidi"/>
          <w:color w:val="595959" w:themeColor="text1" w:themeTint="A6"/>
          <w:sz w:val="20"/>
          <w:szCs w:val="18"/>
          <w:lang w:eastAsia="en-US"/>
        </w:rPr>
        <w:t>Ich bin offen für eine stufenweise Anpassung oder einen klaren Zeithorizont, falls das Budget kurzfristig eng ist.</w:t>
      </w:r>
    </w:p>
    <w:p w14:paraId="2113D092" w14:textId="77777777" w:rsidR="00425D13" w:rsidRPr="00425D13" w:rsidRDefault="00425D13" w:rsidP="00425D13">
      <w:pPr>
        <w:pStyle w:val="StandardWeb"/>
        <w:rPr>
          <w:rFonts w:asciiTheme="minorHAnsi" w:eastAsia="MS Mincho" w:hAnsiTheme="minorHAnsi" w:cstheme="minorBidi"/>
          <w:color w:val="595959" w:themeColor="text1" w:themeTint="A6"/>
          <w:sz w:val="20"/>
          <w:szCs w:val="18"/>
          <w:lang w:eastAsia="en-US"/>
        </w:rPr>
      </w:pPr>
    </w:p>
    <w:sectPr w:rsidR="00425D13" w:rsidRPr="00425D13" w:rsidSect="000C770E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A5EE48" w14:textId="77777777" w:rsidR="00A2722B" w:rsidRDefault="00A2722B" w:rsidP="005A20E2">
      <w:pPr>
        <w:spacing w:after="0"/>
      </w:pPr>
      <w:r>
        <w:separator/>
      </w:r>
    </w:p>
    <w:p w14:paraId="67B312CD" w14:textId="77777777" w:rsidR="00A2722B" w:rsidRDefault="00A2722B"/>
    <w:p w14:paraId="5BE529B9" w14:textId="77777777" w:rsidR="00A2722B" w:rsidRDefault="00A2722B" w:rsidP="009B4773"/>
    <w:p w14:paraId="017E8397" w14:textId="77777777" w:rsidR="00A2722B" w:rsidRDefault="00A2722B" w:rsidP="00513832"/>
  </w:endnote>
  <w:endnote w:type="continuationSeparator" w:id="0">
    <w:p w14:paraId="04115D77" w14:textId="77777777" w:rsidR="00A2722B" w:rsidRDefault="00A2722B" w:rsidP="005A20E2">
      <w:pPr>
        <w:spacing w:after="0"/>
      </w:pPr>
      <w:r>
        <w:continuationSeparator/>
      </w:r>
    </w:p>
    <w:p w14:paraId="293B3EAD" w14:textId="77777777" w:rsidR="00A2722B" w:rsidRDefault="00A2722B"/>
    <w:p w14:paraId="60E03F46" w14:textId="77777777" w:rsidR="00A2722B" w:rsidRDefault="00A2722B" w:rsidP="009B4773"/>
    <w:p w14:paraId="15E844C3" w14:textId="77777777" w:rsidR="00A2722B" w:rsidRDefault="00A2722B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729C8" w14:textId="77777777" w:rsidR="00B57756" w:rsidRPr="003639D2" w:rsidRDefault="00B57756" w:rsidP="003639D2">
    <w:pPr>
      <w:pStyle w:val="Fuzeile"/>
      <w:rPr>
        <w:noProof/>
      </w:rPr>
    </w:pPr>
    <w:r w:rsidRPr="003639D2">
      <w:rPr>
        <w:noProof/>
        <w:lang w:bidi="de-DE"/>
      </w:rPr>
      <w:tab/>
    </w:r>
    <w:r w:rsidRPr="003639D2">
      <w:rPr>
        <w:noProof/>
        <w:lang w:bidi="de-DE"/>
      </w:rPr>
      <w:fldChar w:fldCharType="begin"/>
    </w:r>
    <w:r w:rsidRPr="003639D2">
      <w:rPr>
        <w:noProof/>
        <w:lang w:bidi="de-DE"/>
      </w:rPr>
      <w:instrText xml:space="preserve"> PAGE   \* MERGEFORMAT </w:instrText>
    </w:r>
    <w:r w:rsidRPr="003639D2">
      <w:rPr>
        <w:noProof/>
        <w:lang w:bidi="de-DE"/>
      </w:rPr>
      <w:fldChar w:fldCharType="separate"/>
    </w:r>
    <w:r w:rsidR="00C92EF3">
      <w:rPr>
        <w:noProof/>
        <w:lang w:bidi="de-DE"/>
      </w:rPr>
      <w:t>5</w:t>
    </w:r>
    <w:r w:rsidRPr="003639D2">
      <w:rPr>
        <w:noProof/>
        <w:lang w:bidi="de-D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9F3354" w14:textId="77777777" w:rsidR="005854DB" w:rsidRPr="00F8411A" w:rsidRDefault="005854DB" w:rsidP="005854DB">
    <w:pPr>
      <w:pStyle w:val="Fuzeile"/>
      <w:rPr>
        <w:noProof/>
      </w:rPr>
    </w:pPr>
    <w:r w:rsidRPr="00F8411A">
      <w:rPr>
        <w:noProof/>
        <w:lang w:bidi="de-DE"/>
      </w:rPr>
      <w:tab/>
    </w:r>
    <w:r w:rsidRPr="00F8411A">
      <w:rPr>
        <w:noProof/>
        <w:lang w:bidi="de-DE"/>
      </w:rPr>
      <w:fldChar w:fldCharType="begin"/>
    </w:r>
    <w:r w:rsidRPr="00F8411A">
      <w:rPr>
        <w:noProof/>
        <w:lang w:bidi="de-DE"/>
      </w:rPr>
      <w:instrText xml:space="preserve"> PAGE   \* MERGEFORMAT </w:instrText>
    </w:r>
    <w:r w:rsidRPr="00F8411A">
      <w:rPr>
        <w:noProof/>
        <w:lang w:bidi="de-DE"/>
      </w:rPr>
      <w:fldChar w:fldCharType="separate"/>
    </w:r>
    <w:r w:rsidR="00C92EF3">
      <w:rPr>
        <w:noProof/>
        <w:lang w:bidi="de-DE"/>
      </w:rPr>
      <w:t>1</w:t>
    </w:r>
    <w:r w:rsidRPr="00F8411A">
      <w:rPr>
        <w:noProof/>
        <w:lang w:bidi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2E710C" w14:textId="77777777" w:rsidR="00A2722B" w:rsidRDefault="00A2722B" w:rsidP="005A20E2">
      <w:pPr>
        <w:spacing w:after="0"/>
      </w:pPr>
      <w:r>
        <w:separator/>
      </w:r>
    </w:p>
    <w:p w14:paraId="0FB37F0D" w14:textId="77777777" w:rsidR="00A2722B" w:rsidRDefault="00A2722B"/>
    <w:p w14:paraId="741DD735" w14:textId="77777777" w:rsidR="00A2722B" w:rsidRDefault="00A2722B" w:rsidP="009B4773"/>
    <w:p w14:paraId="37D60304" w14:textId="77777777" w:rsidR="00A2722B" w:rsidRDefault="00A2722B" w:rsidP="00513832"/>
  </w:footnote>
  <w:footnote w:type="continuationSeparator" w:id="0">
    <w:p w14:paraId="01BC7763" w14:textId="77777777" w:rsidR="00A2722B" w:rsidRDefault="00A2722B" w:rsidP="005A20E2">
      <w:pPr>
        <w:spacing w:after="0"/>
      </w:pPr>
      <w:r>
        <w:continuationSeparator/>
      </w:r>
    </w:p>
    <w:p w14:paraId="363CD23A" w14:textId="77777777" w:rsidR="00A2722B" w:rsidRDefault="00A2722B"/>
    <w:p w14:paraId="5659DCEE" w14:textId="77777777" w:rsidR="00A2722B" w:rsidRDefault="00A2722B" w:rsidP="009B4773"/>
    <w:p w14:paraId="507D697B" w14:textId="77777777" w:rsidR="00A2722B" w:rsidRDefault="00A2722B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C26BF" w14:textId="0F0AF73A" w:rsidR="003639D2" w:rsidRPr="003639D2" w:rsidRDefault="00425D13" w:rsidP="003639D2">
    <w:pPr>
      <w:pStyle w:val="Kopfzeile1"/>
      <w:rPr>
        <w:noProof/>
      </w:rPr>
    </w:pPr>
    <w:sdt>
      <w:sdtPr>
        <w:rPr>
          <w:noProof/>
        </w:rPr>
        <w:alias w:val="Titel"/>
        <w:tag w:val=""/>
        <w:id w:val="-611985797"/>
        <w:placeholder>
          <w:docPart w:val="37DA5104CA974943A95C9B38C7F0A998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A2722B">
          <w:rPr>
            <w:noProof/>
          </w:rPr>
          <w:t>ARGUMENTE-HANDOUT</w:t>
        </w:r>
      </w:sdtContent>
    </w:sdt>
  </w:p>
  <w:p w14:paraId="41D72356" w14:textId="36C7F3F8" w:rsidR="005854DB" w:rsidRPr="005854DB" w:rsidRDefault="00425D13" w:rsidP="003D6AFD">
    <w:pPr>
      <w:pStyle w:val="Kopfzeile"/>
      <w:rPr>
        <w:noProof/>
      </w:rPr>
    </w:pPr>
    <w:sdt>
      <w:sdtPr>
        <w:rPr>
          <w:noProof/>
        </w:rPr>
        <w:alias w:val="Untertitel"/>
        <w:tag w:val=""/>
        <w:id w:val="-2023313307"/>
        <w:placeholder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EndPr/>
      <w:sdtContent>
        <w:r w:rsidR="00A2722B">
          <w:rPr>
            <w:noProof/>
          </w:rPr>
          <w:t>Für meine Gehaltsverhandlung</w:t>
        </w:r>
      </w:sdtContent>
    </w:sdt>
    <w:r w:rsidR="003D6AFD" w:rsidRPr="003D6AFD">
      <w:rPr>
        <w:noProof/>
        <w:lang w:bidi="de-DE"/>
      </w:rPr>
      <w:t xml:space="preserve"> </w:t>
    </w:r>
    <w:r w:rsidR="005854DB">
      <w:rPr>
        <w:noProof/>
        <w:lang w:bidi="de-DE"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696D5474" wp14:editId="224DC96C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Textfeld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1E8D0D" w14:textId="77777777"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6D547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alt="&quot;&quot;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" fillcolor="#107082" stroked="f">
              <v:fill opacity="9766f"/>
              <v:textbox inset="20mm,8mm">
                <w:txbxContent>
                  <w:p w14:paraId="5F1E8D0D" w14:textId="77777777"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0910C" w14:textId="77777777" w:rsidR="005854DB" w:rsidRDefault="005C7E0C" w:rsidP="00A67285">
    <w:pPr>
      <w:pStyle w:val="Kopfzeile"/>
      <w:spacing w:after="0"/>
    </w:pPr>
    <w:r>
      <w:rPr>
        <w:noProof/>
        <w:lang w:bidi="de-DE"/>
      </w:rPr>
      <w:drawing>
        <wp:anchor distT="0" distB="0" distL="114300" distR="114300" simplePos="0" relativeHeight="251698176" behindDoc="1" locked="0" layoutInCell="1" allowOverlap="1" wp14:anchorId="1D350190" wp14:editId="1589B62D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836408" cy="2286000"/>
          <wp:effectExtent l="0" t="0" r="0" b="0"/>
          <wp:wrapNone/>
          <wp:docPr id="5" name="Bild 5" descr="Menschen, die sich über etwas unterhalt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ttyImages-696273168_sup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92" t="47708" r="26358" b="28055"/>
                  <a:stretch/>
                </pic:blipFill>
                <pic:spPr bwMode="auto">
                  <a:xfrm>
                    <a:off x="0" y="0"/>
                    <a:ext cx="7836408" cy="228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Aufzhlungszeichen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fikaufzhlungszeichen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1B0354"/>
    <w:multiLevelType w:val="hybridMultilevel"/>
    <w:tmpl w:val="0464C5E2"/>
    <w:lvl w:ilvl="0" w:tplc="13A87BB0">
      <w:start w:val="1"/>
      <w:numFmt w:val="bullet"/>
      <w:pStyle w:val="Grafikaufzhlungszeichen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F059C5"/>
    <w:multiLevelType w:val="hybridMultilevel"/>
    <w:tmpl w:val="117894FC"/>
    <w:lvl w:ilvl="0" w:tplc="3060231A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277AFC"/>
    <w:multiLevelType w:val="hybridMultilevel"/>
    <w:tmpl w:val="251E707C"/>
    <w:lvl w:ilvl="0" w:tplc="C7BC33B2">
      <w:start w:val="1"/>
      <w:numFmt w:val="bullet"/>
      <w:pStyle w:val="Grafikaufzhlungszeichen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9448EF"/>
    <w:multiLevelType w:val="hybridMultilevel"/>
    <w:tmpl w:val="A92A2166"/>
    <w:lvl w:ilvl="0" w:tplc="A4583C36">
      <w:start w:val="1"/>
      <w:numFmt w:val="bullet"/>
      <w:pStyle w:val="Grafikaufzhlungszeichen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484955"/>
    <w:multiLevelType w:val="multilevel"/>
    <w:tmpl w:val="2CBEB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A508DE"/>
    <w:multiLevelType w:val="multilevel"/>
    <w:tmpl w:val="CB6A1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8C1828"/>
    <w:multiLevelType w:val="multilevel"/>
    <w:tmpl w:val="00E80A22"/>
    <w:lvl w:ilvl="0">
      <w:start w:val="1"/>
      <w:numFmt w:val="decimal"/>
      <w:pStyle w:val="Listennummer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ennummer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077B46"/>
    <w:multiLevelType w:val="hybridMultilevel"/>
    <w:tmpl w:val="ED0A40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892B5F"/>
    <w:multiLevelType w:val="hybridMultilevel"/>
    <w:tmpl w:val="17DA8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2A195A"/>
    <w:multiLevelType w:val="hybridMultilevel"/>
    <w:tmpl w:val="A75022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8926403">
    <w:abstractNumId w:val="29"/>
  </w:num>
  <w:num w:numId="2" w16cid:durableId="2104451981">
    <w:abstractNumId w:val="39"/>
  </w:num>
  <w:num w:numId="3" w16cid:durableId="1659919894">
    <w:abstractNumId w:val="17"/>
  </w:num>
  <w:num w:numId="4" w16cid:durableId="1429814562">
    <w:abstractNumId w:val="26"/>
  </w:num>
  <w:num w:numId="5" w16cid:durableId="1979870072">
    <w:abstractNumId w:val="14"/>
  </w:num>
  <w:num w:numId="6" w16cid:durableId="708837926">
    <w:abstractNumId w:val="8"/>
  </w:num>
  <w:num w:numId="7" w16cid:durableId="1789856815">
    <w:abstractNumId w:val="37"/>
  </w:num>
  <w:num w:numId="8" w16cid:durableId="601767284">
    <w:abstractNumId w:val="13"/>
  </w:num>
  <w:num w:numId="9" w16cid:durableId="628433545">
    <w:abstractNumId w:val="41"/>
  </w:num>
  <w:num w:numId="10" w16cid:durableId="1305158453">
    <w:abstractNumId w:val="33"/>
  </w:num>
  <w:num w:numId="11" w16cid:durableId="1932275921">
    <w:abstractNumId w:val="4"/>
  </w:num>
  <w:num w:numId="12" w16cid:durableId="1196305409">
    <w:abstractNumId w:val="11"/>
  </w:num>
  <w:num w:numId="13" w16cid:durableId="1902405451">
    <w:abstractNumId w:val="16"/>
  </w:num>
  <w:num w:numId="14" w16cid:durableId="769397639">
    <w:abstractNumId w:val="25"/>
  </w:num>
  <w:num w:numId="15" w16cid:durableId="284777488">
    <w:abstractNumId w:val="20"/>
  </w:num>
  <w:num w:numId="16" w16cid:durableId="1537279376">
    <w:abstractNumId w:val="7"/>
  </w:num>
  <w:num w:numId="17" w16cid:durableId="1946764752">
    <w:abstractNumId w:val="28"/>
  </w:num>
  <w:num w:numId="18" w16cid:durableId="1115053570">
    <w:abstractNumId w:val="42"/>
  </w:num>
  <w:num w:numId="19" w16cid:durableId="287853962">
    <w:abstractNumId w:val="10"/>
  </w:num>
  <w:num w:numId="20" w16cid:durableId="1155101421">
    <w:abstractNumId w:val="31"/>
  </w:num>
  <w:num w:numId="21" w16cid:durableId="495268617">
    <w:abstractNumId w:val="12"/>
  </w:num>
  <w:num w:numId="22" w16cid:durableId="1079866389">
    <w:abstractNumId w:val="22"/>
  </w:num>
  <w:num w:numId="23" w16cid:durableId="650597215">
    <w:abstractNumId w:val="24"/>
  </w:num>
  <w:num w:numId="24" w16cid:durableId="1484201567">
    <w:abstractNumId w:val="19"/>
  </w:num>
  <w:num w:numId="25" w16cid:durableId="1180967090">
    <w:abstractNumId w:val="23"/>
  </w:num>
  <w:num w:numId="26" w16cid:durableId="1790271273">
    <w:abstractNumId w:val="9"/>
  </w:num>
  <w:num w:numId="27" w16cid:durableId="1768383270">
    <w:abstractNumId w:val="34"/>
  </w:num>
  <w:num w:numId="28" w16cid:durableId="778448016">
    <w:abstractNumId w:val="15"/>
  </w:num>
  <w:num w:numId="29" w16cid:durableId="1592473460">
    <w:abstractNumId w:val="6"/>
  </w:num>
  <w:num w:numId="30" w16cid:durableId="1329676608">
    <w:abstractNumId w:val="18"/>
  </w:num>
  <w:num w:numId="31" w16cid:durableId="1506631505">
    <w:abstractNumId w:val="5"/>
  </w:num>
  <w:num w:numId="32" w16cid:durableId="1186596713">
    <w:abstractNumId w:val="30"/>
  </w:num>
  <w:num w:numId="33" w16cid:durableId="722482926">
    <w:abstractNumId w:val="32"/>
  </w:num>
  <w:num w:numId="34" w16cid:durableId="1356883648">
    <w:abstractNumId w:val="3"/>
  </w:num>
  <w:num w:numId="35" w16cid:durableId="742532115">
    <w:abstractNumId w:val="1"/>
  </w:num>
  <w:num w:numId="36" w16cid:durableId="1853228073">
    <w:abstractNumId w:val="2"/>
  </w:num>
  <w:num w:numId="37" w16cid:durableId="1143695871">
    <w:abstractNumId w:val="0"/>
  </w:num>
  <w:num w:numId="38" w16cid:durableId="128400522">
    <w:abstractNumId w:val="36"/>
  </w:num>
  <w:num w:numId="39" w16cid:durableId="117002250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86424323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02093058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85360997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81490666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99931422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68193448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611786576">
    <w:abstractNumId w:val="35"/>
  </w:num>
  <w:num w:numId="47" w16cid:durableId="1809662960">
    <w:abstractNumId w:val="21"/>
  </w:num>
  <w:num w:numId="48" w16cid:durableId="978264381">
    <w:abstractNumId w:val="27"/>
  </w:num>
  <w:num w:numId="49" w16cid:durableId="1706566400">
    <w:abstractNumId w:val="40"/>
  </w:num>
  <w:num w:numId="50" w16cid:durableId="1283002975">
    <w:abstractNumId w:val="3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22B"/>
    <w:rsid w:val="0000092E"/>
    <w:rsid w:val="00012A83"/>
    <w:rsid w:val="00017C3C"/>
    <w:rsid w:val="00021F2E"/>
    <w:rsid w:val="00026EAE"/>
    <w:rsid w:val="0003123C"/>
    <w:rsid w:val="00032A10"/>
    <w:rsid w:val="00043FFE"/>
    <w:rsid w:val="00044074"/>
    <w:rsid w:val="0004430C"/>
    <w:rsid w:val="00066DE2"/>
    <w:rsid w:val="00077931"/>
    <w:rsid w:val="00084E91"/>
    <w:rsid w:val="000900B6"/>
    <w:rsid w:val="000A649E"/>
    <w:rsid w:val="000A7626"/>
    <w:rsid w:val="000B2D28"/>
    <w:rsid w:val="000B5DA2"/>
    <w:rsid w:val="000C0F83"/>
    <w:rsid w:val="000C1C28"/>
    <w:rsid w:val="000C5872"/>
    <w:rsid w:val="000C770E"/>
    <w:rsid w:val="000E0979"/>
    <w:rsid w:val="000E1544"/>
    <w:rsid w:val="000F47C0"/>
    <w:rsid w:val="001155CE"/>
    <w:rsid w:val="001225D9"/>
    <w:rsid w:val="0012403E"/>
    <w:rsid w:val="00124370"/>
    <w:rsid w:val="00160392"/>
    <w:rsid w:val="00164319"/>
    <w:rsid w:val="001A5429"/>
    <w:rsid w:val="001D1C22"/>
    <w:rsid w:val="001E11F1"/>
    <w:rsid w:val="001E1E58"/>
    <w:rsid w:val="00206719"/>
    <w:rsid w:val="00207A17"/>
    <w:rsid w:val="00240312"/>
    <w:rsid w:val="00247B17"/>
    <w:rsid w:val="00252E4A"/>
    <w:rsid w:val="002642A8"/>
    <w:rsid w:val="002955AB"/>
    <w:rsid w:val="002A137B"/>
    <w:rsid w:val="0031130D"/>
    <w:rsid w:val="00314A6F"/>
    <w:rsid w:val="00334394"/>
    <w:rsid w:val="00347AF5"/>
    <w:rsid w:val="00360F98"/>
    <w:rsid w:val="00362478"/>
    <w:rsid w:val="003639D2"/>
    <w:rsid w:val="00374421"/>
    <w:rsid w:val="00396BA9"/>
    <w:rsid w:val="003A1203"/>
    <w:rsid w:val="003B5758"/>
    <w:rsid w:val="003C01B2"/>
    <w:rsid w:val="003D59A7"/>
    <w:rsid w:val="003D6AFD"/>
    <w:rsid w:val="003E78A7"/>
    <w:rsid w:val="003F0714"/>
    <w:rsid w:val="003F13B0"/>
    <w:rsid w:val="003F5F4A"/>
    <w:rsid w:val="00403423"/>
    <w:rsid w:val="00425D13"/>
    <w:rsid w:val="004262DD"/>
    <w:rsid w:val="0042646F"/>
    <w:rsid w:val="00435096"/>
    <w:rsid w:val="004411FB"/>
    <w:rsid w:val="00443212"/>
    <w:rsid w:val="00493EC0"/>
    <w:rsid w:val="00495909"/>
    <w:rsid w:val="004B5251"/>
    <w:rsid w:val="004C0453"/>
    <w:rsid w:val="004C432D"/>
    <w:rsid w:val="004C7B3E"/>
    <w:rsid w:val="00513832"/>
    <w:rsid w:val="00526C37"/>
    <w:rsid w:val="00533047"/>
    <w:rsid w:val="00567626"/>
    <w:rsid w:val="00577B45"/>
    <w:rsid w:val="005854DB"/>
    <w:rsid w:val="005919AF"/>
    <w:rsid w:val="005A20E2"/>
    <w:rsid w:val="005B6A1A"/>
    <w:rsid w:val="005C7E0C"/>
    <w:rsid w:val="005D2146"/>
    <w:rsid w:val="005F6388"/>
    <w:rsid w:val="006329E1"/>
    <w:rsid w:val="00633E73"/>
    <w:rsid w:val="00655308"/>
    <w:rsid w:val="00664450"/>
    <w:rsid w:val="00685B4E"/>
    <w:rsid w:val="006936EB"/>
    <w:rsid w:val="006B048A"/>
    <w:rsid w:val="006B2383"/>
    <w:rsid w:val="006C4D5C"/>
    <w:rsid w:val="006D0144"/>
    <w:rsid w:val="006E3FC8"/>
    <w:rsid w:val="006F38DB"/>
    <w:rsid w:val="007157EF"/>
    <w:rsid w:val="0073670F"/>
    <w:rsid w:val="00740FCE"/>
    <w:rsid w:val="00753E67"/>
    <w:rsid w:val="0078010D"/>
    <w:rsid w:val="00784AB5"/>
    <w:rsid w:val="007B17C4"/>
    <w:rsid w:val="007B1F5A"/>
    <w:rsid w:val="007B3AB6"/>
    <w:rsid w:val="007B5AFF"/>
    <w:rsid w:val="007C136F"/>
    <w:rsid w:val="007C5AF4"/>
    <w:rsid w:val="007D40E3"/>
    <w:rsid w:val="007D5767"/>
    <w:rsid w:val="007F793B"/>
    <w:rsid w:val="00803206"/>
    <w:rsid w:val="00813EC8"/>
    <w:rsid w:val="00817F8C"/>
    <w:rsid w:val="0082491D"/>
    <w:rsid w:val="0083428B"/>
    <w:rsid w:val="00876F99"/>
    <w:rsid w:val="008820B3"/>
    <w:rsid w:val="00886169"/>
    <w:rsid w:val="0089410F"/>
    <w:rsid w:val="008965F6"/>
    <w:rsid w:val="008A2B5E"/>
    <w:rsid w:val="008D3386"/>
    <w:rsid w:val="008E0EB7"/>
    <w:rsid w:val="008F704C"/>
    <w:rsid w:val="0090206C"/>
    <w:rsid w:val="00902998"/>
    <w:rsid w:val="00910D59"/>
    <w:rsid w:val="00912C1B"/>
    <w:rsid w:val="0092125E"/>
    <w:rsid w:val="00924319"/>
    <w:rsid w:val="009355C2"/>
    <w:rsid w:val="00952A7A"/>
    <w:rsid w:val="00974BF8"/>
    <w:rsid w:val="009A3B33"/>
    <w:rsid w:val="009A45A0"/>
    <w:rsid w:val="009B35B5"/>
    <w:rsid w:val="009B3A56"/>
    <w:rsid w:val="009B4773"/>
    <w:rsid w:val="009D2556"/>
    <w:rsid w:val="009E6552"/>
    <w:rsid w:val="00A2722B"/>
    <w:rsid w:val="00A371D8"/>
    <w:rsid w:val="00A630FD"/>
    <w:rsid w:val="00A63A83"/>
    <w:rsid w:val="00A67285"/>
    <w:rsid w:val="00A74908"/>
    <w:rsid w:val="00A91213"/>
    <w:rsid w:val="00A960DC"/>
    <w:rsid w:val="00AA29B1"/>
    <w:rsid w:val="00AA387F"/>
    <w:rsid w:val="00AA66D7"/>
    <w:rsid w:val="00AC3653"/>
    <w:rsid w:val="00AE0241"/>
    <w:rsid w:val="00AE5008"/>
    <w:rsid w:val="00B12D81"/>
    <w:rsid w:val="00B26302"/>
    <w:rsid w:val="00B37B3B"/>
    <w:rsid w:val="00B44C47"/>
    <w:rsid w:val="00B57756"/>
    <w:rsid w:val="00B57F4F"/>
    <w:rsid w:val="00B7636D"/>
    <w:rsid w:val="00B80CF1"/>
    <w:rsid w:val="00BA2A38"/>
    <w:rsid w:val="00BA31C4"/>
    <w:rsid w:val="00BB02E6"/>
    <w:rsid w:val="00BD0C60"/>
    <w:rsid w:val="00C17BCF"/>
    <w:rsid w:val="00C3246A"/>
    <w:rsid w:val="00C65564"/>
    <w:rsid w:val="00C92EF3"/>
    <w:rsid w:val="00CA61D8"/>
    <w:rsid w:val="00CD1D98"/>
    <w:rsid w:val="00CF1267"/>
    <w:rsid w:val="00D13200"/>
    <w:rsid w:val="00D26769"/>
    <w:rsid w:val="00D27AF8"/>
    <w:rsid w:val="00D42D80"/>
    <w:rsid w:val="00D6543F"/>
    <w:rsid w:val="00D74E0C"/>
    <w:rsid w:val="00D8068C"/>
    <w:rsid w:val="00D94688"/>
    <w:rsid w:val="00DA2D18"/>
    <w:rsid w:val="00DB5A2E"/>
    <w:rsid w:val="00DC0528"/>
    <w:rsid w:val="00DC1104"/>
    <w:rsid w:val="00DC7466"/>
    <w:rsid w:val="00DC7E1C"/>
    <w:rsid w:val="00DE65A2"/>
    <w:rsid w:val="00DF2DCC"/>
    <w:rsid w:val="00E01D0E"/>
    <w:rsid w:val="00E16215"/>
    <w:rsid w:val="00E31650"/>
    <w:rsid w:val="00E35169"/>
    <w:rsid w:val="00E53724"/>
    <w:rsid w:val="00E552C8"/>
    <w:rsid w:val="00E75006"/>
    <w:rsid w:val="00E84350"/>
    <w:rsid w:val="00E85863"/>
    <w:rsid w:val="00E91AE4"/>
    <w:rsid w:val="00EA431D"/>
    <w:rsid w:val="00EC4BCD"/>
    <w:rsid w:val="00F217D3"/>
    <w:rsid w:val="00F33F5E"/>
    <w:rsid w:val="00F60840"/>
    <w:rsid w:val="00F75B86"/>
    <w:rsid w:val="00F77933"/>
    <w:rsid w:val="00F8411A"/>
    <w:rsid w:val="00FB1673"/>
    <w:rsid w:val="00FB315C"/>
    <w:rsid w:val="00FC1405"/>
    <w:rsid w:val="00FE1586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,"/>
  <w:listSeparator w:val=";"/>
  <w14:docId w14:val="5D49BE22"/>
  <w15:chartTrackingRefBased/>
  <w15:docId w15:val="{A965271E-A61D-482D-9CE0-060AC9687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10D59"/>
    <w:pPr>
      <w:spacing w:before="120" w:after="120" w:line="240" w:lineRule="auto"/>
    </w:pPr>
    <w:rPr>
      <w:color w:val="595959" w:themeColor="text1" w:themeTint="A6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qFormat/>
    <w:rsid w:val="00664450"/>
    <w:pPr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berschrift3">
    <w:name w:val="heading 3"/>
    <w:basedOn w:val="Standard"/>
    <w:next w:val="Standard"/>
    <w:link w:val="berschrift3Zchn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KopfzeileZchn">
    <w:name w:val="Kopfzeile Zchn"/>
    <w:basedOn w:val="Absatz-Standardschriftart"/>
    <w:link w:val="Kopfzeile"/>
    <w:uiPriority w:val="99"/>
    <w:rsid w:val="00A67285"/>
    <w:rPr>
      <w:rFonts w:cstheme="minorHAnsi"/>
      <w:i/>
      <w:color w:val="331D01"/>
      <w:sz w:val="24"/>
    </w:rPr>
  </w:style>
  <w:style w:type="paragraph" w:styleId="Fuzeile">
    <w:name w:val="footer"/>
    <w:basedOn w:val="Standard"/>
    <w:link w:val="FuzeileZchn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/>
    </w:pPr>
    <w:rPr>
      <w:sz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5C7E0C"/>
    <w:rPr>
      <w:color w:val="595959" w:themeColor="text1" w:themeTint="A6"/>
      <w:sz w:val="18"/>
    </w:rPr>
  </w:style>
  <w:style w:type="character" w:styleId="Platzhaltertext">
    <w:name w:val="Placeholder Text"/>
    <w:basedOn w:val="Absatz-Standardschriftart"/>
    <w:uiPriority w:val="99"/>
    <w:semiHidden/>
    <w:rsid w:val="005A20E2"/>
    <w:rPr>
      <w:color w:val="808080"/>
    </w:rPr>
  </w:style>
  <w:style w:type="paragraph" w:styleId="Titel">
    <w:name w:val="Title"/>
    <w:basedOn w:val="Standard"/>
    <w:next w:val="Standard"/>
    <w:link w:val="TitelZchn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854DB"/>
    <w:pPr>
      <w:spacing w:after="0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Standard1">
    <w:name w:val="Standard1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enabsatz">
    <w:name w:val="List Paragraph"/>
    <w:basedOn w:val="Standard"/>
    <w:uiPriority w:val="34"/>
    <w:semiHidden/>
    <w:qFormat/>
    <w:rsid w:val="005D2146"/>
    <w:pPr>
      <w:ind w:left="720"/>
      <w:contextualSpacing/>
    </w:pPr>
  </w:style>
  <w:style w:type="character" w:styleId="SchwacheHervorhebung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Hervorhebung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iveHervorhebung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ellenraster">
    <w:name w:val="Table Grid"/>
    <w:basedOn w:val="NormaleTabelle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Inhaltsverzeichnisberschrift">
    <w:name w:val="TOC Heading"/>
    <w:basedOn w:val="Standard"/>
    <w:next w:val="Standard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Verzeichnis1">
    <w:name w:val="toc 1"/>
    <w:basedOn w:val="Standard"/>
    <w:next w:val="Standard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Absatz-Standardschriftart"/>
    <w:uiPriority w:val="99"/>
    <w:semiHidden/>
    <w:rsid w:val="001E1E58"/>
    <w:rPr>
      <w:color w:val="000000" w:themeColor="hyperlink"/>
      <w:u w:val="single"/>
    </w:rPr>
  </w:style>
  <w:style w:type="paragraph" w:styleId="Verzeichnis2">
    <w:name w:val="toc 2"/>
    <w:basedOn w:val="Standard"/>
    <w:next w:val="Standard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7C136F"/>
    <w:rPr>
      <w:sz w:val="16"/>
      <w:szCs w:val="16"/>
    </w:rPr>
  </w:style>
  <w:style w:type="paragraph" w:styleId="KeinLeerraum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Aufzhlungszeichen">
    <w:name w:val="List Bullet"/>
    <w:basedOn w:val="Standard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ennummer">
    <w:name w:val="List Number"/>
    <w:basedOn w:val="Standard"/>
    <w:uiPriority w:val="99"/>
    <w:qFormat/>
    <w:rsid w:val="00910D59"/>
    <w:pPr>
      <w:numPr>
        <w:numId w:val="32"/>
      </w:numPr>
      <w:spacing w:before="0"/>
      <w:ind w:left="357" w:hanging="357"/>
    </w:pPr>
  </w:style>
  <w:style w:type="character" w:styleId="Fett">
    <w:name w:val="Strong"/>
    <w:basedOn w:val="Absatz-Standardschriftart"/>
    <w:uiPriority w:val="22"/>
    <w:qFormat/>
    <w:rsid w:val="00BA31C4"/>
    <w:rPr>
      <w:b/>
      <w:bCs/>
    </w:rPr>
  </w:style>
  <w:style w:type="character" w:customStyle="1" w:styleId="Fett1">
    <w:name w:val="Fett1"/>
    <w:uiPriority w:val="1"/>
    <w:semiHidden/>
    <w:qFormat/>
    <w:rsid w:val="00BA31C4"/>
    <w:rPr>
      <w:b/>
      <w:bCs/>
    </w:rPr>
  </w:style>
  <w:style w:type="paragraph" w:styleId="Aufzhlungszeichen2">
    <w:name w:val="List Bullet 2"/>
    <w:basedOn w:val="Standard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fikberschrift1">
    <w:name w:val="Grafik Überschrift 1"/>
    <w:basedOn w:val="Standard"/>
    <w:semiHidden/>
    <w:qFormat/>
    <w:rsid w:val="008965F6"/>
    <w:pPr>
      <w:spacing w:after="60"/>
    </w:pPr>
    <w:rPr>
      <w:b/>
      <w:color w:val="054854" w:themeColor="accent3"/>
    </w:rPr>
  </w:style>
  <w:style w:type="paragraph" w:customStyle="1" w:styleId="Grafikberschrift2">
    <w:name w:val="Grafik Überschrift 2"/>
    <w:basedOn w:val="Standard"/>
    <w:semiHidden/>
    <w:qFormat/>
    <w:rsid w:val="00664450"/>
    <w:pPr>
      <w:spacing w:after="60"/>
    </w:pPr>
    <w:rPr>
      <w:b/>
      <w:color w:val="F99927" w:themeColor="accent5"/>
    </w:rPr>
  </w:style>
  <w:style w:type="paragraph" w:customStyle="1" w:styleId="Grafikberschrift3">
    <w:name w:val="Grafik Überschrift 3"/>
    <w:basedOn w:val="Standard"/>
    <w:semiHidden/>
    <w:qFormat/>
    <w:rsid w:val="00664450"/>
    <w:pPr>
      <w:spacing w:after="60"/>
    </w:pPr>
    <w:rPr>
      <w:b/>
      <w:color w:val="EC7216" w:themeColor="accent6"/>
    </w:rPr>
  </w:style>
  <w:style w:type="paragraph" w:customStyle="1" w:styleId="Grafikberschrift4">
    <w:name w:val="Grafik Überschrift 4"/>
    <w:basedOn w:val="Standard"/>
    <w:semiHidden/>
    <w:qFormat/>
    <w:rsid w:val="008965F6"/>
    <w:pPr>
      <w:spacing w:after="60"/>
    </w:pPr>
    <w:rPr>
      <w:b/>
      <w:color w:val="107082" w:themeColor="accent2"/>
    </w:rPr>
  </w:style>
  <w:style w:type="paragraph" w:customStyle="1" w:styleId="Grafikaufzhlungszeichen">
    <w:name w:val="Grafikaufzählungszeichen"/>
    <w:basedOn w:val="Standard"/>
    <w:semiHidden/>
    <w:qFormat/>
    <w:rsid w:val="008965F6"/>
    <w:pPr>
      <w:numPr>
        <w:numId w:val="28"/>
      </w:numPr>
      <w:spacing w:before="0" w:after="0" w:line="216" w:lineRule="auto"/>
      <w:ind w:left="284" w:hanging="284"/>
    </w:pPr>
    <w:rPr>
      <w:sz w:val="20"/>
    </w:rPr>
  </w:style>
  <w:style w:type="paragraph" w:customStyle="1" w:styleId="Grafikaufzhlungszeichen2">
    <w:name w:val="Grafikaufzählungszeichen 2"/>
    <w:basedOn w:val="Standard"/>
    <w:semiHidden/>
    <w:qFormat/>
    <w:rsid w:val="008965F6"/>
    <w:pPr>
      <w:numPr>
        <w:numId w:val="30"/>
      </w:numPr>
      <w:spacing w:before="0" w:after="0" w:line="216" w:lineRule="auto"/>
      <w:ind w:left="284" w:hanging="284"/>
    </w:pPr>
    <w:rPr>
      <w:sz w:val="20"/>
    </w:rPr>
  </w:style>
  <w:style w:type="paragraph" w:customStyle="1" w:styleId="Grafikaufzhlungszeichen3">
    <w:name w:val="Grafikaufzählungszeichen 3"/>
    <w:basedOn w:val="Standard"/>
    <w:semiHidden/>
    <w:qFormat/>
    <w:rsid w:val="008965F6"/>
    <w:pPr>
      <w:numPr>
        <w:numId w:val="29"/>
      </w:numPr>
      <w:spacing w:before="0" w:after="0" w:line="216" w:lineRule="auto"/>
      <w:ind w:left="284" w:hanging="284"/>
    </w:pPr>
    <w:rPr>
      <w:sz w:val="20"/>
    </w:rPr>
  </w:style>
  <w:style w:type="paragraph" w:customStyle="1" w:styleId="Grafikaufzhlungszeichen4">
    <w:name w:val="Grafikaufzählungszeichen 4"/>
    <w:basedOn w:val="Standard"/>
    <w:semiHidden/>
    <w:qFormat/>
    <w:rsid w:val="008965F6"/>
    <w:pPr>
      <w:numPr>
        <w:numId w:val="31"/>
      </w:numPr>
      <w:spacing w:before="0" w:after="0"/>
      <w:ind w:left="284" w:hanging="284"/>
    </w:pPr>
    <w:rPr>
      <w:sz w:val="20"/>
    </w:rPr>
  </w:style>
  <w:style w:type="paragraph" w:customStyle="1" w:styleId="Tabellentextgro">
    <w:name w:val="Tabellentext groß"/>
    <w:basedOn w:val="Standard"/>
    <w:semiHidden/>
    <w:qFormat/>
    <w:rsid w:val="00F77933"/>
    <w:pPr>
      <w:spacing w:before="0" w:after="0"/>
    </w:pPr>
    <w:rPr>
      <w:color w:val="2F2F2F"/>
      <w:sz w:val="18"/>
    </w:rPr>
  </w:style>
  <w:style w:type="paragraph" w:styleId="Listennummer2">
    <w:name w:val="List Number 2"/>
    <w:basedOn w:val="Standard"/>
    <w:uiPriority w:val="99"/>
    <w:qFormat/>
    <w:rsid w:val="00910D59"/>
    <w:pPr>
      <w:numPr>
        <w:ilvl w:val="1"/>
        <w:numId w:val="32"/>
      </w:numPr>
      <w:spacing w:before="0"/>
      <w:ind w:left="357" w:hanging="357"/>
    </w:pPr>
  </w:style>
  <w:style w:type="paragraph" w:customStyle="1" w:styleId="Kontrollkstchen">
    <w:name w:val="Kontrollkästchen"/>
    <w:basedOn w:val="Standard"/>
    <w:qFormat/>
    <w:rsid w:val="00A67285"/>
    <w:pPr>
      <w:spacing w:before="0" w:after="0"/>
    </w:pPr>
  </w:style>
  <w:style w:type="paragraph" w:customStyle="1" w:styleId="Kopfzeile1">
    <w:name w:val="Kopfzeile 1"/>
    <w:basedOn w:val="Standard"/>
    <w:next w:val="Standard"/>
    <w:link w:val="Kopfzeile1Zeichen"/>
    <w:uiPriority w:val="99"/>
    <w:qFormat/>
    <w:rsid w:val="003639D2"/>
    <w:pPr>
      <w:spacing w:before="0" w:after="0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Kopfzeile1Zeichen">
    <w:name w:val="Kopfzeile 1 Zeichen"/>
    <w:basedOn w:val="Absatz-Standardschriftart"/>
    <w:link w:val="Kopfzeile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  <w:style w:type="paragraph" w:styleId="StandardWeb">
    <w:name w:val="Normal (Web)"/>
    <w:basedOn w:val="Standard"/>
    <w:uiPriority w:val="99"/>
    <w:unhideWhenUsed/>
    <w:rsid w:val="00425D13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1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h.chlebowski\AppData\Roaming\Microsoft\Templates\Checkliste%20f&#252;r%20die%20Gr&#252;ndung%20eines%20Kleinunternehme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940EDBF691F4F1E9C8BE3D4D84BFF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524A30-7F0B-4B2D-9367-4E5CD5463875}"/>
      </w:docPartPr>
      <w:docPartBody>
        <w:p w:rsidR="00904606" w:rsidRDefault="00904606">
          <w:pPr>
            <w:pStyle w:val="D940EDBF691F4F1E9C8BE3D4D84BFF15"/>
          </w:pPr>
          <w:r w:rsidRPr="00910D59">
            <w:rPr>
              <w:noProof/>
              <w:lang w:bidi="de-DE"/>
            </w:rPr>
            <w:t>BÜRO-BASIERTE AGENTUR</w:t>
          </w:r>
        </w:p>
      </w:docPartBody>
    </w:docPart>
    <w:docPart>
      <w:docPartPr>
        <w:name w:val="762E0D32B56C42699B85F1C000C452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C4543D-A14D-4DE4-97D5-A11C02D68390}"/>
      </w:docPartPr>
      <w:docPartBody>
        <w:p w:rsidR="00904606" w:rsidRDefault="00904606">
          <w:pPr>
            <w:pStyle w:val="762E0D32B56C42699B85F1C000C45220"/>
          </w:pPr>
          <w:r w:rsidRPr="00910D59">
            <w:rPr>
              <w:noProof/>
              <w:lang w:bidi="de-DE"/>
            </w:rPr>
            <w:t>Start-Prüfliste</w:t>
          </w:r>
        </w:p>
      </w:docPartBody>
    </w:docPart>
    <w:docPart>
      <w:docPartPr>
        <w:name w:val="37DA5104CA974943A95C9B38C7F0A9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C3B515-B1A4-4C22-9B40-5046691CB129}"/>
      </w:docPartPr>
      <w:docPartBody>
        <w:p w:rsidR="00904606" w:rsidRDefault="00904606">
          <w:pPr>
            <w:pStyle w:val="37DA5104CA974943A95C9B38C7F0A998"/>
          </w:pPr>
          <w:r w:rsidRPr="00910D59">
            <w:rPr>
              <w:noProof/>
              <w:lang w:bidi="de-DE"/>
            </w:rPr>
            <w:t>Lassen Sie die lokale oder regionale Presse wissen, wann Sie öffnen.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606"/>
    <w:rsid w:val="00803206"/>
    <w:rsid w:val="00904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940EDBF691F4F1E9C8BE3D4D84BFF15">
    <w:name w:val="D940EDBF691F4F1E9C8BE3D4D84BFF15"/>
  </w:style>
  <w:style w:type="paragraph" w:customStyle="1" w:styleId="762E0D32B56C42699B85F1C000C45220">
    <w:name w:val="762E0D32B56C42699B85F1C000C45220"/>
  </w:style>
  <w:style w:type="paragraph" w:customStyle="1" w:styleId="C045D4E497FB460E87B5CC5F30DA13E5">
    <w:name w:val="C045D4E497FB460E87B5CC5F30DA13E5"/>
  </w:style>
  <w:style w:type="paragraph" w:customStyle="1" w:styleId="51F737C4A06842A3AF8DE16A410FA5A7">
    <w:name w:val="51F737C4A06842A3AF8DE16A410FA5A7"/>
  </w:style>
  <w:style w:type="paragraph" w:customStyle="1" w:styleId="7B652D60D6024EA79FFC8CA0B592CEF2">
    <w:name w:val="7B652D60D6024EA79FFC8CA0B592CEF2"/>
  </w:style>
  <w:style w:type="paragraph" w:customStyle="1" w:styleId="89C9EA8622AE418696CEC3B38BEBA177">
    <w:name w:val="89C9EA8622AE418696CEC3B38BEBA177"/>
  </w:style>
  <w:style w:type="paragraph" w:customStyle="1" w:styleId="8A71E8B17E44486E8136D95DB59E1BBE">
    <w:name w:val="8A71E8B17E44486E8136D95DB59E1BBE"/>
  </w:style>
  <w:style w:type="paragraph" w:customStyle="1" w:styleId="46FBA29722494DC69A0B3757B62EE49A">
    <w:name w:val="46FBA29722494DC69A0B3757B62EE49A"/>
  </w:style>
  <w:style w:type="paragraph" w:customStyle="1" w:styleId="38891EF0A6D24568A123652053D3B8BA">
    <w:name w:val="38891EF0A6D24568A123652053D3B8BA"/>
  </w:style>
  <w:style w:type="paragraph" w:customStyle="1" w:styleId="6078F2FA113244068D65CE28F40CEC76">
    <w:name w:val="6078F2FA113244068D65CE28F40CEC76"/>
  </w:style>
  <w:style w:type="paragraph" w:customStyle="1" w:styleId="6DBC98F62FA8402AB30F42906FF8995E">
    <w:name w:val="6DBC98F62FA8402AB30F42906FF8995E"/>
  </w:style>
  <w:style w:type="paragraph" w:customStyle="1" w:styleId="00440377D7EE41B78AF191A3B7E93AE2">
    <w:name w:val="00440377D7EE41B78AF191A3B7E93AE2"/>
  </w:style>
  <w:style w:type="paragraph" w:customStyle="1" w:styleId="253AB19B00F74944A7BCADEEE5987693">
    <w:name w:val="253AB19B00F74944A7BCADEEE5987693"/>
  </w:style>
  <w:style w:type="paragraph" w:customStyle="1" w:styleId="66620957859E4C8AA299057DDEE2E26A">
    <w:name w:val="66620957859E4C8AA299057DDEE2E26A"/>
  </w:style>
  <w:style w:type="paragraph" w:customStyle="1" w:styleId="4AA63F204DC64FDDAF330EA62D4BD80A">
    <w:name w:val="4AA63F204DC64FDDAF330EA62D4BD80A"/>
  </w:style>
  <w:style w:type="paragraph" w:customStyle="1" w:styleId="0B61727FDC844A22ACD90A1DE5FAAAAB">
    <w:name w:val="0B61727FDC844A22ACD90A1DE5FAAAAB"/>
  </w:style>
  <w:style w:type="paragraph" w:customStyle="1" w:styleId="088150207ACD43D394141F63CB814643">
    <w:name w:val="088150207ACD43D394141F63CB814643"/>
  </w:style>
  <w:style w:type="paragraph" w:customStyle="1" w:styleId="7B96C3B6111F46A8B0C178FB40F6FD1D">
    <w:name w:val="7B96C3B6111F46A8B0C178FB40F6FD1D"/>
  </w:style>
  <w:style w:type="paragraph" w:customStyle="1" w:styleId="2768F9E5F9024416A5220E7F46AFF8A1">
    <w:name w:val="2768F9E5F9024416A5220E7F46AFF8A1"/>
  </w:style>
  <w:style w:type="paragraph" w:customStyle="1" w:styleId="65B6399511AB4EB796BD7F5EC59C4545">
    <w:name w:val="65B6399511AB4EB796BD7F5EC59C4545"/>
  </w:style>
  <w:style w:type="paragraph" w:customStyle="1" w:styleId="D799AEEF50624F8A995C34B115C66185">
    <w:name w:val="D799AEEF50624F8A995C34B115C66185"/>
  </w:style>
  <w:style w:type="paragraph" w:customStyle="1" w:styleId="12B06C6BE6A44DA28704C07DD3E0B870">
    <w:name w:val="12B06C6BE6A44DA28704C07DD3E0B870"/>
  </w:style>
  <w:style w:type="paragraph" w:customStyle="1" w:styleId="7F640E42D1F54A7F8EB17967442B1DEA">
    <w:name w:val="7F640E42D1F54A7F8EB17967442B1DEA"/>
  </w:style>
  <w:style w:type="paragraph" w:customStyle="1" w:styleId="8BD4025D79B7415EB11654FF268ADD0E">
    <w:name w:val="8BD4025D79B7415EB11654FF268ADD0E"/>
  </w:style>
  <w:style w:type="paragraph" w:customStyle="1" w:styleId="2FAFB8D7C41D494A9FC10CEB4A516108">
    <w:name w:val="2FAFB8D7C41D494A9FC10CEB4A516108"/>
  </w:style>
  <w:style w:type="paragraph" w:customStyle="1" w:styleId="4773A32A001549F8BC31FA840165BD77">
    <w:name w:val="4773A32A001549F8BC31FA840165BD77"/>
  </w:style>
  <w:style w:type="paragraph" w:customStyle="1" w:styleId="DE25DF1AF044442595AE1A450DBF7C6C">
    <w:name w:val="DE25DF1AF044442595AE1A450DBF7C6C"/>
  </w:style>
  <w:style w:type="paragraph" w:customStyle="1" w:styleId="6CDE6C9740424D7390C5E85218F742CD">
    <w:name w:val="6CDE6C9740424D7390C5E85218F742CD"/>
  </w:style>
  <w:style w:type="paragraph" w:customStyle="1" w:styleId="FF70945D9F554E69B63F24C540724BDD">
    <w:name w:val="FF70945D9F554E69B63F24C540724BDD"/>
  </w:style>
  <w:style w:type="paragraph" w:customStyle="1" w:styleId="79988AFD9AE64A10A159302A986B5FFB">
    <w:name w:val="79988AFD9AE64A10A159302A986B5FFB"/>
  </w:style>
  <w:style w:type="paragraph" w:customStyle="1" w:styleId="CCE0D536C26F48AFBC49385EDEE89AF9">
    <w:name w:val="CCE0D536C26F48AFBC49385EDEE89AF9"/>
  </w:style>
  <w:style w:type="paragraph" w:customStyle="1" w:styleId="4237D71929EC4752B3FD4CD3576894B1">
    <w:name w:val="4237D71929EC4752B3FD4CD3576894B1"/>
  </w:style>
  <w:style w:type="paragraph" w:customStyle="1" w:styleId="03471D404579413C84614BA21FD15D3C">
    <w:name w:val="03471D404579413C84614BA21FD15D3C"/>
  </w:style>
  <w:style w:type="paragraph" w:customStyle="1" w:styleId="91DF05FE9CE3458FADFCEE975FE73815">
    <w:name w:val="91DF05FE9CE3458FADFCEE975FE73815"/>
  </w:style>
  <w:style w:type="paragraph" w:customStyle="1" w:styleId="B4327E108FB34A7AAFBA65A5E1E7BCD3">
    <w:name w:val="B4327E108FB34A7AAFBA65A5E1E7BCD3"/>
  </w:style>
  <w:style w:type="paragraph" w:customStyle="1" w:styleId="0F5AA51F78224C3AA2802D015C6DD656">
    <w:name w:val="0F5AA51F78224C3AA2802D015C6DD656"/>
  </w:style>
  <w:style w:type="paragraph" w:customStyle="1" w:styleId="4E0DB7369AE54623AC6725FDE9BF83B5">
    <w:name w:val="4E0DB7369AE54623AC6725FDE9BF83B5"/>
  </w:style>
  <w:style w:type="paragraph" w:customStyle="1" w:styleId="62047949C8D049919249EF8A33F5BB3D">
    <w:name w:val="62047949C8D049919249EF8A33F5BB3D"/>
  </w:style>
  <w:style w:type="paragraph" w:customStyle="1" w:styleId="10D5D6EB424E4CF08EF0323443511C27">
    <w:name w:val="10D5D6EB424E4CF08EF0323443511C27"/>
  </w:style>
  <w:style w:type="paragraph" w:customStyle="1" w:styleId="BE76989E6F4446F288ADE02A85FB0F5F">
    <w:name w:val="BE76989E6F4446F288ADE02A85FB0F5F"/>
  </w:style>
  <w:style w:type="paragraph" w:customStyle="1" w:styleId="91FFC0EF389444DE9985EBF68B3568BE">
    <w:name w:val="91FFC0EF389444DE9985EBF68B3568BE"/>
  </w:style>
  <w:style w:type="paragraph" w:customStyle="1" w:styleId="5339951E6A2A4CD98FD53C2F01087834">
    <w:name w:val="5339951E6A2A4CD98FD53C2F01087834"/>
  </w:style>
  <w:style w:type="paragraph" w:customStyle="1" w:styleId="2765C0D8D1284F1DAC8C97BC629AA6BC">
    <w:name w:val="2765C0D8D1284F1DAC8C97BC629AA6BC"/>
  </w:style>
  <w:style w:type="paragraph" w:customStyle="1" w:styleId="358F2FBDE57E4DC7974DDCC0987A8759">
    <w:name w:val="358F2FBDE57E4DC7974DDCC0987A8759"/>
  </w:style>
  <w:style w:type="paragraph" w:customStyle="1" w:styleId="D98A7E7ED43D402DB01B10EEAFFDA49D">
    <w:name w:val="D98A7E7ED43D402DB01B10EEAFFDA49D"/>
  </w:style>
  <w:style w:type="paragraph" w:customStyle="1" w:styleId="D78F69BAFDB8458896DB26FD622F1CAA">
    <w:name w:val="D78F69BAFDB8458896DB26FD622F1CAA"/>
  </w:style>
  <w:style w:type="paragraph" w:customStyle="1" w:styleId="AB8556B5414941CEAA9E561CE243AE7D">
    <w:name w:val="AB8556B5414941CEAA9E561CE243AE7D"/>
  </w:style>
  <w:style w:type="paragraph" w:customStyle="1" w:styleId="9A53F68AF5894765BA190B7911FC61D2">
    <w:name w:val="9A53F68AF5894765BA190B7911FC61D2"/>
  </w:style>
  <w:style w:type="paragraph" w:customStyle="1" w:styleId="3C80F0DF9B9243B5A4F998928136CFC9">
    <w:name w:val="3C80F0DF9B9243B5A4F998928136CFC9"/>
  </w:style>
  <w:style w:type="paragraph" w:customStyle="1" w:styleId="682F277AFBE0498289343C45F4938896">
    <w:name w:val="682F277AFBE0498289343C45F4938896"/>
  </w:style>
  <w:style w:type="paragraph" w:customStyle="1" w:styleId="8DBD9CFF57644FE686902354F3734708">
    <w:name w:val="8DBD9CFF57644FE686902354F3734708"/>
  </w:style>
  <w:style w:type="paragraph" w:customStyle="1" w:styleId="F14AC1EA093045FFBEDAA85D2CC55612">
    <w:name w:val="F14AC1EA093045FFBEDAA85D2CC55612"/>
  </w:style>
  <w:style w:type="paragraph" w:customStyle="1" w:styleId="A86E12D85A6F400E938A613512587884">
    <w:name w:val="A86E12D85A6F400E938A613512587884"/>
  </w:style>
  <w:style w:type="paragraph" w:customStyle="1" w:styleId="549CF23B20B7400D90C7CC0CC13A8C6E">
    <w:name w:val="549CF23B20B7400D90C7CC0CC13A8C6E"/>
  </w:style>
  <w:style w:type="paragraph" w:customStyle="1" w:styleId="1891915868034A42BCCDB2D0A962AC49">
    <w:name w:val="1891915868034A42BCCDB2D0A962AC49"/>
  </w:style>
  <w:style w:type="paragraph" w:customStyle="1" w:styleId="2FDC730624CE432C8E428927C0D5CC73">
    <w:name w:val="2FDC730624CE432C8E428927C0D5CC73"/>
  </w:style>
  <w:style w:type="paragraph" w:customStyle="1" w:styleId="EA70AD21A58F4AF5A10415D41C3B2193">
    <w:name w:val="EA70AD21A58F4AF5A10415D41C3B2193"/>
  </w:style>
  <w:style w:type="paragraph" w:customStyle="1" w:styleId="3BAF1C53F7724B0EBB39DAE157500204">
    <w:name w:val="3BAF1C53F7724B0EBB39DAE157500204"/>
  </w:style>
  <w:style w:type="paragraph" w:customStyle="1" w:styleId="1FCA3247942840A5B4943B353FF4249D">
    <w:name w:val="1FCA3247942840A5B4943B353FF4249D"/>
  </w:style>
  <w:style w:type="paragraph" w:customStyle="1" w:styleId="0E3328AEF48443FDB0F6DF39BA7F46B7">
    <w:name w:val="0E3328AEF48443FDB0F6DF39BA7F46B7"/>
  </w:style>
  <w:style w:type="paragraph" w:customStyle="1" w:styleId="D3754CE56F134A58BA01B123DC823C8A">
    <w:name w:val="D3754CE56F134A58BA01B123DC823C8A"/>
  </w:style>
  <w:style w:type="paragraph" w:customStyle="1" w:styleId="CA2EA13027E84BCFBA366D831444F50E">
    <w:name w:val="CA2EA13027E84BCFBA366D831444F50E"/>
  </w:style>
  <w:style w:type="paragraph" w:customStyle="1" w:styleId="36B80F50FC564E528B72D3B095776B52">
    <w:name w:val="36B80F50FC564E528B72D3B095776B52"/>
  </w:style>
  <w:style w:type="paragraph" w:customStyle="1" w:styleId="F3D858AC7EF348E09DB74F21AFD07C75">
    <w:name w:val="F3D858AC7EF348E09DB74F21AFD07C75"/>
  </w:style>
  <w:style w:type="paragraph" w:customStyle="1" w:styleId="5CA66D62E88E4839B08F2359F42096B2">
    <w:name w:val="5CA66D62E88E4839B08F2359F42096B2"/>
  </w:style>
  <w:style w:type="paragraph" w:customStyle="1" w:styleId="36EF369E6F074495BFCE750201AF00AA">
    <w:name w:val="36EF369E6F074495BFCE750201AF00AA"/>
  </w:style>
  <w:style w:type="paragraph" w:customStyle="1" w:styleId="0B9D352A399E4B78B45AB5B515501D67">
    <w:name w:val="0B9D352A399E4B78B45AB5B515501D67"/>
  </w:style>
  <w:style w:type="paragraph" w:customStyle="1" w:styleId="D969F1BD560345E6B596DF21808C9AA1">
    <w:name w:val="D969F1BD560345E6B596DF21808C9AA1"/>
  </w:style>
  <w:style w:type="paragraph" w:customStyle="1" w:styleId="6FEB13AA319E4F258A197C790CB5DD57">
    <w:name w:val="6FEB13AA319E4F258A197C790CB5DD57"/>
  </w:style>
  <w:style w:type="paragraph" w:customStyle="1" w:styleId="E8EDD14EBA7248D59821B68BAEFC6492">
    <w:name w:val="E8EDD14EBA7248D59821B68BAEFC6492"/>
  </w:style>
  <w:style w:type="paragraph" w:customStyle="1" w:styleId="91D001FA14FA489F8462E1AE3C25837F">
    <w:name w:val="91D001FA14FA489F8462E1AE3C25837F"/>
  </w:style>
  <w:style w:type="paragraph" w:customStyle="1" w:styleId="2FFE854D30274EB29EA96A6F613BD643">
    <w:name w:val="2FFE854D30274EB29EA96A6F613BD643"/>
  </w:style>
  <w:style w:type="paragraph" w:customStyle="1" w:styleId="DB54CD99F9174841BE02026C9BB69009">
    <w:name w:val="DB54CD99F9174841BE02026C9BB69009"/>
  </w:style>
  <w:style w:type="paragraph" w:customStyle="1" w:styleId="858BCBFD27C444E1BD83EA06566AD16B">
    <w:name w:val="858BCBFD27C444E1BD83EA06566AD16B"/>
  </w:style>
  <w:style w:type="paragraph" w:customStyle="1" w:styleId="1B5E7082C4AB4DD6A8834095BC915575">
    <w:name w:val="1B5E7082C4AB4DD6A8834095BC915575"/>
  </w:style>
  <w:style w:type="paragraph" w:customStyle="1" w:styleId="97BA1DDE2F9341AAA3101288FD5C8A0A">
    <w:name w:val="97BA1DDE2F9341AAA3101288FD5C8A0A"/>
  </w:style>
  <w:style w:type="paragraph" w:customStyle="1" w:styleId="2F92385663434FCD96D92B173936AA0B">
    <w:name w:val="2F92385663434FCD96D92B173936AA0B"/>
  </w:style>
  <w:style w:type="paragraph" w:customStyle="1" w:styleId="241C1C175E824B13824923CA67AF1BA3">
    <w:name w:val="241C1C175E824B13824923CA67AF1BA3"/>
  </w:style>
  <w:style w:type="paragraph" w:customStyle="1" w:styleId="B1BCA0FD9EC248D1BD44F0ED0409F20C">
    <w:name w:val="B1BCA0FD9EC248D1BD44F0ED0409F20C"/>
  </w:style>
  <w:style w:type="paragraph" w:customStyle="1" w:styleId="CCCF1BED9E084200B5FBD6CFB5769957">
    <w:name w:val="CCCF1BED9E084200B5FBD6CFB5769957"/>
  </w:style>
  <w:style w:type="paragraph" w:customStyle="1" w:styleId="CE5FBD0686A44E4BA4B26FD6363DFF2E">
    <w:name w:val="CE5FBD0686A44E4BA4B26FD6363DFF2E"/>
  </w:style>
  <w:style w:type="paragraph" w:customStyle="1" w:styleId="E9A25CF5C75941A0A5FA878E460ABE5D">
    <w:name w:val="E9A25CF5C75941A0A5FA878E460ABE5D"/>
  </w:style>
  <w:style w:type="paragraph" w:customStyle="1" w:styleId="DDF7B7313C2D4CF1BE0C99F1FC7973B4">
    <w:name w:val="DDF7B7313C2D4CF1BE0C99F1FC7973B4"/>
  </w:style>
  <w:style w:type="paragraph" w:customStyle="1" w:styleId="8726542153304E2D8DAE17F5184E547E">
    <w:name w:val="8726542153304E2D8DAE17F5184E547E"/>
  </w:style>
  <w:style w:type="paragraph" w:customStyle="1" w:styleId="64EA482486404FC4AD3B82372CBD701A">
    <w:name w:val="64EA482486404FC4AD3B82372CBD701A"/>
  </w:style>
  <w:style w:type="paragraph" w:customStyle="1" w:styleId="0DFA5A62D0D04965A3F3111F3CEF0125">
    <w:name w:val="0DFA5A62D0D04965A3F3111F3CEF0125"/>
  </w:style>
  <w:style w:type="paragraph" w:customStyle="1" w:styleId="0A4D2D820EBE43DCAEF9D0330FA7EE71">
    <w:name w:val="0A4D2D820EBE43DCAEF9D0330FA7EE71"/>
  </w:style>
  <w:style w:type="paragraph" w:customStyle="1" w:styleId="13450D64B742404BBAA551397AC8072E">
    <w:name w:val="13450D64B742404BBAA551397AC8072E"/>
  </w:style>
  <w:style w:type="paragraph" w:customStyle="1" w:styleId="A2BB7AE02F1B4F208F6477AA10F94C3A">
    <w:name w:val="A2BB7AE02F1B4F208F6477AA10F94C3A"/>
  </w:style>
  <w:style w:type="paragraph" w:customStyle="1" w:styleId="8286A669550A4BA180A7178DF7A482BF">
    <w:name w:val="8286A669550A4BA180A7178DF7A482BF"/>
  </w:style>
  <w:style w:type="paragraph" w:customStyle="1" w:styleId="37DA5104CA974943A95C9B38C7F0A998">
    <w:name w:val="37DA5104CA974943A95C9B38C7F0A998"/>
  </w:style>
  <w:style w:type="paragraph" w:customStyle="1" w:styleId="A2FF1D6DFC5246A99EAE78A132BEA689">
    <w:name w:val="A2FF1D6DFC5246A99EAE78A132BEA689"/>
  </w:style>
  <w:style w:type="paragraph" w:customStyle="1" w:styleId="DBD350FC6D16481DBA1B62AA07B0F309">
    <w:name w:val="DBD350FC6D16481DBA1B62AA07B0F309"/>
  </w:style>
  <w:style w:type="paragraph" w:customStyle="1" w:styleId="01649DA58E594A59BE1EFB8B5C9F8FB1">
    <w:name w:val="01649DA58E594A59BE1EFB8B5C9F8FB1"/>
  </w:style>
  <w:style w:type="paragraph" w:customStyle="1" w:styleId="5693E95A9EE445CEBA4CC8FC5A7CF671">
    <w:name w:val="5693E95A9EE445CEBA4CC8FC5A7CF671"/>
  </w:style>
  <w:style w:type="paragraph" w:customStyle="1" w:styleId="5FA0C5DBFB634CB8BDF3F1CB66E46149">
    <w:name w:val="5FA0C5DBFB634CB8BDF3F1CB66E46149"/>
  </w:style>
  <w:style w:type="paragraph" w:customStyle="1" w:styleId="98E20979C12B4C7796715FCA086AF3A8">
    <w:name w:val="98E20979C12B4C7796715FCA086AF3A8"/>
  </w:style>
  <w:style w:type="paragraph" w:customStyle="1" w:styleId="1893680364FC4FEF8A6CFF449466BF8D">
    <w:name w:val="1893680364FC4FEF8A6CFF449466BF8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MS Gothic"/>
        <a:cs typeface=""/>
      </a:majorFont>
      <a:minorFont>
        <a:latin typeface="Arial "/>
        <a:ea typeface="MS Mincho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AA4C358644EB2429AB42526B02D7ABD" ma:contentTypeVersion="17" ma:contentTypeDescription="Ein neues Dokument erstellen." ma:contentTypeScope="" ma:versionID="522d0d36a638c780719bd821b815d3b0">
  <xsd:schema xmlns:xsd="http://www.w3.org/2001/XMLSchema" xmlns:xs="http://www.w3.org/2001/XMLSchema" xmlns:p="http://schemas.microsoft.com/office/2006/metadata/properties" xmlns:ns2="f700a632-b198-4917-a231-eaddfafb62f7" xmlns:ns3="c974ff3e-ee84-426a-9b54-14852143ceb6" targetNamespace="http://schemas.microsoft.com/office/2006/metadata/properties" ma:root="true" ma:fieldsID="fc4911cf5ddf1e5e6a0366d099502342" ns2:_="" ns3:_="">
    <xsd:import namespace="f700a632-b198-4917-a231-eaddfafb62f7"/>
    <xsd:import namespace="c974ff3e-ee84-426a-9b54-14852143ce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00a632-b198-4917-a231-eaddfafb62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df83625f-cafe-419d-82e7-9f36b91c62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74ff3e-ee84-426a-9b54-14852143ceb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780c9f2-47c9-4f3e-9e3b-eb741edb33e1}" ma:internalName="TaxCatchAll" ma:showField="CatchAllData" ma:web="c974ff3e-ee84-426a-9b54-14852143ce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974ff3e-ee84-426a-9b54-14852143ceb6" xsi:nil="true"/>
    <lcf76f155ced4ddcb4097134ff3c332f xmlns="f700a632-b198-4917-a231-eaddfafb62f7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80847C-9C91-4177-A3E5-ABA53EF9CBF8}"/>
</file>

<file path=customXml/itemProps3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390216B-B703-42DD-8E69-232A8ABC1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Checkliste für die Gründung eines Kleinunternehmens</Template>
  <TotalTime>0</TotalTime>
  <Pages>1</Pages>
  <Words>199</Words>
  <Characters>1257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ARGUMENTE-HANDOUT</dc:title>
  <dc:subject/>
  <dc:creator>Chlebowski, Sarah</dc:creator>
  <cp:keywords/>
  <dc:description/>
  <cp:lastModifiedBy>Chlebowski, Sarah</cp:lastModifiedBy>
  <cp:revision>1</cp:revision>
  <dcterms:created xsi:type="dcterms:W3CDTF">2025-07-15T14:01:00Z</dcterms:created>
  <dcterms:modified xsi:type="dcterms:W3CDTF">2025-07-15T14:18:00Z</dcterms:modified>
  <cp:contentStatus>Für meine Gehaltsverhandlung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0x0101002AA4C358644EB2429AB42526B02D7ABD</vt:lpwstr>
  </property>
</Properties>
</file>